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F4D" w:rsidRPr="00CF7747" w:rsidRDefault="00AD4F4D" w:rsidP="00050FED">
      <w:pPr>
        <w:jc w:val="center"/>
        <w:rPr>
          <w:b/>
        </w:rPr>
      </w:pPr>
      <w:r>
        <w:rPr>
          <w:b/>
        </w:rPr>
        <w:t xml:space="preserve"> </w:t>
      </w:r>
      <w:r w:rsidRPr="00CF7747">
        <w:rPr>
          <w:b/>
        </w:rPr>
        <w:t>ПРОТОКОЛ № 2</w:t>
      </w:r>
    </w:p>
    <w:p w:rsidR="00AD4F4D" w:rsidRPr="00CF7747" w:rsidRDefault="00AD4F4D" w:rsidP="00BA7C8D">
      <w:pPr>
        <w:jc w:val="center"/>
        <w:rPr>
          <w:bCs/>
        </w:rPr>
      </w:pPr>
      <w:r w:rsidRPr="00CF7747">
        <w:t xml:space="preserve">заседания </w:t>
      </w:r>
      <w:r w:rsidRPr="00CF7747">
        <w:rPr>
          <w:bCs/>
        </w:rPr>
        <w:t>комиссии по противодействию  коррупции</w:t>
      </w:r>
    </w:p>
    <w:p w:rsidR="00AD4F4D" w:rsidRPr="00CF7747" w:rsidRDefault="00AD4F4D" w:rsidP="00050FED">
      <w:pPr>
        <w:jc w:val="center"/>
      </w:pPr>
      <w:r>
        <w:t>МАДОУ «Детский сад № 224</w:t>
      </w:r>
      <w:r w:rsidRPr="00CF7747">
        <w:t xml:space="preserve"> комбинированного вида»</w:t>
      </w:r>
    </w:p>
    <w:p w:rsidR="00AD4F4D" w:rsidRPr="00CF7747" w:rsidRDefault="00AD4F4D" w:rsidP="00050FED">
      <w:pPr>
        <w:jc w:val="center"/>
      </w:pPr>
      <w:r w:rsidRPr="00CF7747">
        <w:t xml:space="preserve">Советского района г. Казани </w:t>
      </w:r>
    </w:p>
    <w:p w:rsidR="00AD4F4D" w:rsidRPr="00CF7747" w:rsidRDefault="00AD4F4D" w:rsidP="00050FED">
      <w:pPr>
        <w:jc w:val="right"/>
      </w:pPr>
      <w:r>
        <w:t>от 26</w:t>
      </w:r>
      <w:r w:rsidRPr="00CF7747">
        <w:t>.12.2015г.</w:t>
      </w:r>
    </w:p>
    <w:p w:rsidR="00AD4F4D" w:rsidRPr="00CF7747" w:rsidRDefault="00AD4F4D" w:rsidP="00050FED">
      <w:pPr>
        <w:jc w:val="right"/>
      </w:pPr>
    </w:p>
    <w:p w:rsidR="00AD4F4D" w:rsidRPr="00050FED" w:rsidRDefault="00AD4F4D" w:rsidP="00050FED">
      <w:pPr>
        <w:rPr>
          <w:b/>
        </w:rPr>
      </w:pPr>
      <w:r>
        <w:rPr>
          <w:b/>
        </w:rPr>
        <w:t>Присутствовали</w:t>
      </w:r>
      <w:r w:rsidRPr="00050FED">
        <w:rPr>
          <w:b/>
        </w:rPr>
        <w:t>:</w:t>
      </w:r>
    </w:p>
    <w:p w:rsidR="00AD4F4D" w:rsidRPr="00050FED" w:rsidRDefault="00AD4F4D" w:rsidP="00050FED">
      <w:pPr>
        <w:rPr>
          <w:b/>
        </w:rPr>
      </w:pPr>
    </w:p>
    <w:p w:rsidR="00AD4F4D" w:rsidRPr="00CF7747" w:rsidRDefault="00AD4F4D" w:rsidP="00050FED">
      <w:pPr>
        <w:rPr>
          <w:bCs/>
        </w:rPr>
      </w:pPr>
      <w:r>
        <w:rPr>
          <w:bCs/>
        </w:rPr>
        <w:t>Беспалова М.Н.</w:t>
      </w:r>
      <w:r w:rsidRPr="00CF7747">
        <w:rPr>
          <w:bCs/>
        </w:rPr>
        <w:t>,  воспитатель– председатель;</w:t>
      </w:r>
    </w:p>
    <w:p w:rsidR="00AD4F4D" w:rsidRPr="00CF7747" w:rsidRDefault="00AD4F4D" w:rsidP="00050FED">
      <w:pPr>
        <w:rPr>
          <w:bCs/>
        </w:rPr>
      </w:pPr>
      <w:r>
        <w:rPr>
          <w:bCs/>
        </w:rPr>
        <w:t>Паткина Н.В.</w:t>
      </w:r>
      <w:r w:rsidRPr="00CF7747">
        <w:rPr>
          <w:bCs/>
        </w:rPr>
        <w:t>, старший воспитатель -  заместитель председателя;</w:t>
      </w:r>
    </w:p>
    <w:p w:rsidR="00AD4F4D" w:rsidRPr="00CF7747" w:rsidRDefault="00AD4F4D" w:rsidP="00050FED">
      <w:pPr>
        <w:rPr>
          <w:bCs/>
        </w:rPr>
      </w:pPr>
      <w:r>
        <w:rPr>
          <w:bCs/>
        </w:rPr>
        <w:t>Малкина А.З.</w:t>
      </w:r>
      <w:r w:rsidRPr="00CF7747">
        <w:rPr>
          <w:bCs/>
        </w:rPr>
        <w:t>, педагог-психолог – секретарь  комиссии;</w:t>
      </w:r>
    </w:p>
    <w:p w:rsidR="00AD4F4D" w:rsidRPr="00CF7747" w:rsidRDefault="00AD4F4D" w:rsidP="00050FED">
      <w:pPr>
        <w:rPr>
          <w:bCs/>
        </w:rPr>
      </w:pPr>
      <w:r>
        <w:rPr>
          <w:bCs/>
        </w:rPr>
        <w:t>Шуваров А.Е.</w:t>
      </w:r>
      <w:r w:rsidRPr="00CF7747">
        <w:rPr>
          <w:bCs/>
        </w:rPr>
        <w:t>,</w:t>
      </w:r>
      <w:r>
        <w:rPr>
          <w:bCs/>
        </w:rPr>
        <w:t>родитель</w:t>
      </w:r>
      <w:r w:rsidRPr="00CF7747">
        <w:rPr>
          <w:bCs/>
        </w:rPr>
        <w:t>– член комиссии;</w:t>
      </w:r>
    </w:p>
    <w:p w:rsidR="00AD4F4D" w:rsidRDefault="00AD4F4D" w:rsidP="00050FED">
      <w:pPr>
        <w:jc w:val="both"/>
        <w:rPr>
          <w:b/>
        </w:rPr>
      </w:pPr>
    </w:p>
    <w:p w:rsidR="00AD4F4D" w:rsidRPr="00050FED" w:rsidRDefault="00AD4F4D" w:rsidP="00050FED">
      <w:pPr>
        <w:jc w:val="both"/>
        <w:rPr>
          <w:b/>
        </w:rPr>
      </w:pPr>
      <w:r w:rsidRPr="00050FED">
        <w:rPr>
          <w:b/>
        </w:rPr>
        <w:t>Приглашенные:</w:t>
      </w:r>
    </w:p>
    <w:p w:rsidR="00AD4F4D" w:rsidRPr="00050FED" w:rsidRDefault="00AD4F4D" w:rsidP="00050FED">
      <w:pPr>
        <w:jc w:val="both"/>
      </w:pPr>
      <w:r w:rsidRPr="00050FED">
        <w:rPr>
          <w:b/>
        </w:rPr>
        <w:tab/>
      </w:r>
      <w:r>
        <w:t xml:space="preserve">Дорофеева Р.Ш., </w:t>
      </w:r>
      <w:r w:rsidRPr="00050FED">
        <w:t>заведующ</w:t>
      </w:r>
      <w:r>
        <w:t>ий МАДОУ «Детский сад №224»</w:t>
      </w:r>
      <w:r w:rsidRPr="00050FED">
        <w:t>.</w:t>
      </w:r>
    </w:p>
    <w:p w:rsidR="00AD4F4D" w:rsidRDefault="00AD4F4D" w:rsidP="00392AE2">
      <w:pPr>
        <w:jc w:val="center"/>
      </w:pPr>
    </w:p>
    <w:p w:rsidR="00AD4F4D" w:rsidRPr="00392AE2" w:rsidRDefault="00AD4F4D" w:rsidP="00392AE2">
      <w:pPr>
        <w:rPr>
          <w:b/>
        </w:rPr>
      </w:pPr>
      <w:r w:rsidRPr="00392AE2">
        <w:rPr>
          <w:b/>
        </w:rPr>
        <w:t>Повестка дня</w:t>
      </w:r>
      <w:r>
        <w:rPr>
          <w:b/>
        </w:rPr>
        <w:t>:</w:t>
      </w:r>
    </w:p>
    <w:p w:rsidR="00AD4F4D" w:rsidRDefault="00AD4F4D" w:rsidP="00050FED">
      <w:pPr>
        <w:jc w:val="right"/>
      </w:pPr>
    </w:p>
    <w:p w:rsidR="00AD4F4D" w:rsidRPr="00CF7747" w:rsidRDefault="00AD4F4D" w:rsidP="00050FED">
      <w:pPr>
        <w:jc w:val="right"/>
      </w:pPr>
    </w:p>
    <w:p w:rsidR="00AD4F4D" w:rsidRPr="00CF7747" w:rsidRDefault="00AD4F4D" w:rsidP="00050FED">
      <w:pPr>
        <w:numPr>
          <w:ilvl w:val="0"/>
          <w:numId w:val="1"/>
        </w:numPr>
        <w:jc w:val="both"/>
      </w:pPr>
      <w:r w:rsidRPr="00CF7747">
        <w:t>Ознакомление с Письмом Министерства образования и науки РТ №15074/15 от 23.12.2015 «О запрете дарить и получать подарки»</w:t>
      </w:r>
    </w:p>
    <w:p w:rsidR="00AD4F4D" w:rsidRPr="00CF7747" w:rsidRDefault="00AD4F4D" w:rsidP="00050FED">
      <w:pPr>
        <w:numPr>
          <w:ilvl w:val="0"/>
          <w:numId w:val="1"/>
        </w:numPr>
        <w:jc w:val="both"/>
      </w:pPr>
      <w:r w:rsidRPr="00CF7747">
        <w:t>Разное.</w:t>
      </w:r>
    </w:p>
    <w:p w:rsidR="00AD4F4D" w:rsidRPr="00CF7747" w:rsidRDefault="00AD4F4D" w:rsidP="00E27D9D">
      <w:pPr>
        <w:ind w:left="2160"/>
        <w:jc w:val="both"/>
      </w:pPr>
    </w:p>
    <w:p w:rsidR="00AD4F4D" w:rsidRPr="00392AE2" w:rsidRDefault="00AD4F4D" w:rsidP="00050FED">
      <w:pPr>
        <w:jc w:val="center"/>
        <w:rPr>
          <w:b/>
        </w:rPr>
      </w:pPr>
      <w:r w:rsidRPr="00392AE2">
        <w:rPr>
          <w:b/>
        </w:rPr>
        <w:t>Слушали:</w:t>
      </w:r>
    </w:p>
    <w:p w:rsidR="00AD4F4D" w:rsidRPr="00CF7747" w:rsidRDefault="00AD4F4D" w:rsidP="00BA7C8D">
      <w:pPr>
        <w:ind w:firstLine="708"/>
        <w:jc w:val="both"/>
        <w:rPr>
          <w:bCs/>
        </w:rPr>
      </w:pPr>
      <w:r>
        <w:rPr>
          <w:bCs/>
        </w:rPr>
        <w:t>Беспалову М.Н., председателя</w:t>
      </w:r>
      <w:r w:rsidRPr="00CF7747">
        <w:t xml:space="preserve"> </w:t>
      </w:r>
      <w:r w:rsidRPr="00CF7747">
        <w:rPr>
          <w:bCs/>
        </w:rPr>
        <w:t>комиссии по противодействию  ко</w:t>
      </w:r>
      <w:r>
        <w:rPr>
          <w:bCs/>
        </w:rPr>
        <w:t>ррупции МАДОУ «Детский сад № 224</w:t>
      </w:r>
      <w:r w:rsidRPr="00CF7747">
        <w:rPr>
          <w:bCs/>
        </w:rPr>
        <w:t xml:space="preserve">» ознакомила с Письмом Министерства образования и науки РТ </w:t>
      </w:r>
      <w:r w:rsidRPr="00CF7747">
        <w:t xml:space="preserve">№15074/15 </w:t>
      </w:r>
      <w:r w:rsidRPr="00CF7747">
        <w:rPr>
          <w:bCs/>
        </w:rPr>
        <w:t xml:space="preserve"> от 23.12.2015 «О запрете дарить и получать подарки», в котором содержится запрет на дарение лицам замещающим государственные и муниципальные должности, государственным и муниципальным служащим, работникам отдельных организаций  на  получение ими в связи с выполнением служебных (должностных) обязанностей непредусмотренных законодательством РФ подарков от физических и юридических лиц (основание - письмо министра труда и социальной защиты РФ А.А.Черкасова от 02.12.2015 № 18-0/10/13-8969 «О запрете получать и дарить подарки»).</w:t>
      </w:r>
    </w:p>
    <w:p w:rsidR="00AD4F4D" w:rsidRPr="00CF7747" w:rsidRDefault="00AD4F4D" w:rsidP="00BA7C8D">
      <w:pPr>
        <w:ind w:firstLine="708"/>
        <w:jc w:val="both"/>
      </w:pPr>
      <w:r w:rsidRPr="00CF7747">
        <w:t xml:space="preserve"> </w:t>
      </w:r>
      <w:r w:rsidRPr="00CF7747">
        <w:tab/>
        <w:t xml:space="preserve"> </w:t>
      </w:r>
    </w:p>
    <w:p w:rsidR="00AD4F4D" w:rsidRPr="00CF7747" w:rsidRDefault="00AD4F4D" w:rsidP="00050FED">
      <w:pPr>
        <w:jc w:val="center"/>
      </w:pPr>
    </w:p>
    <w:p w:rsidR="00AD4F4D" w:rsidRPr="00CF7747" w:rsidRDefault="00AD4F4D" w:rsidP="00050FED">
      <w:pPr>
        <w:jc w:val="center"/>
      </w:pPr>
    </w:p>
    <w:p w:rsidR="00AD4F4D" w:rsidRPr="00392AE2" w:rsidRDefault="00AD4F4D" w:rsidP="00050FED">
      <w:pPr>
        <w:jc w:val="center"/>
        <w:rPr>
          <w:b/>
        </w:rPr>
      </w:pPr>
      <w:r w:rsidRPr="00392AE2">
        <w:rPr>
          <w:b/>
        </w:rPr>
        <w:t>Постановили:</w:t>
      </w:r>
    </w:p>
    <w:p w:rsidR="00AD4F4D" w:rsidRPr="00CF7747" w:rsidRDefault="00AD4F4D" w:rsidP="006F4419">
      <w:pPr>
        <w:pStyle w:val="ListParagraph"/>
        <w:ind w:left="2160"/>
        <w:jc w:val="both"/>
      </w:pPr>
      <w:r w:rsidRPr="00CF7747">
        <w:t>Принять к сведению Письмо Министерства образования и науки РТ №15074/15 от 23.12.2015 «О запрете дарить и получать подарки» и ознакомить с ним работников  и  ро</w:t>
      </w:r>
      <w:r>
        <w:t>дителей МАДОУ «Детский сад № 224</w:t>
      </w:r>
      <w:r w:rsidRPr="00CF7747">
        <w:t>»</w:t>
      </w:r>
    </w:p>
    <w:p w:rsidR="00AD4F4D" w:rsidRDefault="00AD4F4D" w:rsidP="00BA7C8D">
      <w:pPr>
        <w:jc w:val="both"/>
      </w:pPr>
    </w:p>
    <w:p w:rsidR="00AD4F4D" w:rsidRPr="00CF7747" w:rsidRDefault="00AD4F4D" w:rsidP="00BA7C8D">
      <w:pPr>
        <w:jc w:val="both"/>
      </w:pPr>
      <w:bookmarkStart w:id="0" w:name="_GoBack"/>
      <w:bookmarkEnd w:id="0"/>
    </w:p>
    <w:p w:rsidR="00AD4F4D" w:rsidRPr="00CF7747" w:rsidRDefault="00AD4F4D" w:rsidP="00050FED">
      <w:pPr>
        <w:jc w:val="both"/>
      </w:pPr>
      <w:r w:rsidRPr="00CF7747">
        <w:t xml:space="preserve">Председатель                                                </w:t>
      </w:r>
      <w:r>
        <w:t>Беспалова М.Н.</w:t>
      </w:r>
    </w:p>
    <w:p w:rsidR="00AD4F4D" w:rsidRPr="00CF7747" w:rsidRDefault="00AD4F4D" w:rsidP="00050FED">
      <w:pPr>
        <w:jc w:val="both"/>
      </w:pPr>
      <w:r w:rsidRPr="00CF7747">
        <w:t>Секретарь:                                                     Малкина А.З.</w:t>
      </w:r>
    </w:p>
    <w:p w:rsidR="00AD4F4D" w:rsidRPr="00CF7747" w:rsidRDefault="00AD4F4D"/>
    <w:sectPr w:rsidR="00AD4F4D" w:rsidRPr="00CF7747" w:rsidSect="00A214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317A81"/>
    <w:multiLevelType w:val="hybridMultilevel"/>
    <w:tmpl w:val="0D26A9A0"/>
    <w:lvl w:ilvl="0" w:tplc="6616DB1A">
      <w:start w:val="1"/>
      <w:numFmt w:val="decimal"/>
      <w:lvlText w:val="%1."/>
      <w:lvlJc w:val="left"/>
      <w:pPr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">
    <w:nsid w:val="57BB6886"/>
    <w:multiLevelType w:val="hybridMultilevel"/>
    <w:tmpl w:val="3A4E1266"/>
    <w:lvl w:ilvl="0" w:tplc="5AEA1F4C">
      <w:start w:val="1"/>
      <w:numFmt w:val="decimal"/>
      <w:lvlText w:val="%1."/>
      <w:lvlJc w:val="left"/>
      <w:pPr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">
    <w:nsid w:val="68305310"/>
    <w:multiLevelType w:val="hybridMultilevel"/>
    <w:tmpl w:val="B914B4F4"/>
    <w:lvl w:ilvl="0" w:tplc="F95C0002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A2187"/>
    <w:rsid w:val="00050FED"/>
    <w:rsid w:val="00105F0C"/>
    <w:rsid w:val="00107A82"/>
    <w:rsid w:val="00392AE2"/>
    <w:rsid w:val="003C74B1"/>
    <w:rsid w:val="005E68CC"/>
    <w:rsid w:val="006F4419"/>
    <w:rsid w:val="009A2187"/>
    <w:rsid w:val="00A21431"/>
    <w:rsid w:val="00A97005"/>
    <w:rsid w:val="00AD247D"/>
    <w:rsid w:val="00AD4F4D"/>
    <w:rsid w:val="00BA7C8D"/>
    <w:rsid w:val="00C9748A"/>
    <w:rsid w:val="00CF7747"/>
    <w:rsid w:val="00DF3124"/>
    <w:rsid w:val="00E27D9D"/>
    <w:rsid w:val="00F32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0FE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BA7C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52</TotalTime>
  <Pages>1</Pages>
  <Words>247</Words>
  <Characters>1409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 петровна</dc:creator>
  <cp:keywords/>
  <dc:description/>
  <cp:lastModifiedBy>User</cp:lastModifiedBy>
  <cp:revision>6</cp:revision>
  <cp:lastPrinted>2016-05-05T14:00:00Z</cp:lastPrinted>
  <dcterms:created xsi:type="dcterms:W3CDTF">2016-02-19T10:59:00Z</dcterms:created>
  <dcterms:modified xsi:type="dcterms:W3CDTF">2016-05-05T14:07:00Z</dcterms:modified>
</cp:coreProperties>
</file>